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5482"/>
      </w:tblGrid>
      <w:tr w:rsidR="000172E5" w:rsidRPr="00637200" w14:paraId="28F7A53C" w14:textId="77777777" w:rsidTr="0075209D">
        <w:tc>
          <w:tcPr>
            <w:tcW w:w="5000" w:type="pct"/>
            <w:gridSpan w:val="2"/>
            <w:shd w:val="clear" w:color="auto" w:fill="0F3955" w:themeFill="accent2"/>
            <w:vAlign w:val="bottom"/>
          </w:tcPr>
          <w:p w14:paraId="022D8FF0" w14:textId="77777777" w:rsidR="000172E5" w:rsidRPr="00637200" w:rsidRDefault="0075209D" w:rsidP="00637200">
            <w:pPr>
              <w:pStyle w:val="Nagwek1"/>
              <w:outlineLvl w:val="0"/>
            </w:pPr>
            <w:r w:rsidRPr="00C34496">
              <w:rPr>
                <w:color w:val="FFFFFF" w:themeColor="background1"/>
              </w:rPr>
              <w:t xml:space="preserve">Dane osobowe </w:t>
            </w:r>
          </w:p>
        </w:tc>
      </w:tr>
      <w:tr w:rsidR="000172E5" w:rsidRPr="00846B76" w14:paraId="51DC3CB2" w14:textId="77777777" w:rsidTr="00354C15">
        <w:tc>
          <w:tcPr>
            <w:tcW w:w="1963" w:type="pct"/>
            <w:vAlign w:val="bottom"/>
          </w:tcPr>
          <w:p w14:paraId="3F8AA75F" w14:textId="77777777" w:rsidR="000172E5" w:rsidRPr="00637200" w:rsidRDefault="00E341FC" w:rsidP="00637200">
            <w:pPr>
              <w:pStyle w:val="Wcicienormalne"/>
            </w:pPr>
            <w:sdt>
              <w:sdtPr>
                <w:id w:val="1621259925"/>
                <w:placeholder>
                  <w:docPart w:val="180A02CEB9F74D2C83806B269804762F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Imię</w:t>
                </w:r>
              </w:sdtContent>
            </w:sdt>
            <w:r w:rsidR="0075209D">
              <w:t xml:space="preserve"> i </w:t>
            </w:r>
            <w:r w:rsidR="00733096">
              <w:t>n</w:t>
            </w:r>
            <w:r w:rsidR="0075209D">
              <w:t>azwisko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4543B74F" w14:textId="77777777" w:rsidR="000172E5" w:rsidRPr="00846B76" w:rsidRDefault="000172E5" w:rsidP="00311D4F"/>
        </w:tc>
      </w:tr>
      <w:tr w:rsidR="000172E5" w:rsidRPr="00846B76" w14:paraId="3F7FA3BB" w14:textId="77777777" w:rsidTr="00354C15">
        <w:tc>
          <w:tcPr>
            <w:tcW w:w="1963" w:type="pct"/>
            <w:vAlign w:val="bottom"/>
          </w:tcPr>
          <w:p w14:paraId="09116131" w14:textId="77777777" w:rsidR="000172E5" w:rsidRPr="00637200" w:rsidRDefault="0075209D" w:rsidP="00637200">
            <w:pPr>
              <w:pStyle w:val="Wcicienormalne"/>
            </w:pPr>
            <w:r>
              <w:t>Adres e-mail</w:t>
            </w:r>
          </w:p>
        </w:tc>
        <w:tc>
          <w:tcPr>
            <w:tcW w:w="303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ACA572F" w14:textId="77777777" w:rsidR="000172E5" w:rsidRPr="00846B76" w:rsidRDefault="000172E5" w:rsidP="00311D4F"/>
        </w:tc>
      </w:tr>
      <w:tr w:rsidR="000172E5" w:rsidRPr="00846B76" w14:paraId="2C3BB5FC" w14:textId="77777777" w:rsidTr="00354C15">
        <w:tc>
          <w:tcPr>
            <w:tcW w:w="1963" w:type="pct"/>
            <w:vAlign w:val="bottom"/>
          </w:tcPr>
          <w:p w14:paraId="1EB907F0" w14:textId="77777777" w:rsidR="000172E5" w:rsidRPr="00637200" w:rsidRDefault="0075209D" w:rsidP="00637200">
            <w:pPr>
              <w:pStyle w:val="Wcicienormalne"/>
            </w:pPr>
            <w:r>
              <w:t>Szkoła Doktorska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3B725535" w14:textId="77777777" w:rsidR="000172E5" w:rsidRPr="00846B76" w:rsidRDefault="000172E5" w:rsidP="00311D4F"/>
        </w:tc>
      </w:tr>
      <w:tr w:rsidR="000172E5" w:rsidRPr="00846B76" w14:paraId="58F2FD49" w14:textId="77777777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09C15553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793882FF" w14:textId="77777777" w:rsidTr="00354C15">
        <w:tc>
          <w:tcPr>
            <w:tcW w:w="5000" w:type="pct"/>
            <w:gridSpan w:val="2"/>
            <w:tcBorders>
              <w:bottom w:val="single" w:sz="4" w:space="0" w:color="auto"/>
            </w:tcBorders>
            <w:shd w:val="clear" w:color="auto" w:fill="0F3955" w:themeFill="accent2"/>
            <w:vAlign w:val="bottom"/>
          </w:tcPr>
          <w:p w14:paraId="7CEBB2D5" w14:textId="77777777" w:rsidR="000172E5" w:rsidRPr="00846B76" w:rsidRDefault="00354C15" w:rsidP="00637200">
            <w:pPr>
              <w:pStyle w:val="Nagwek1"/>
              <w:outlineLvl w:val="0"/>
            </w:pPr>
            <w:r w:rsidRPr="003E0491">
              <w:rPr>
                <w:color w:val="FFFFFF" w:themeColor="background1"/>
              </w:rPr>
              <w:t>Propozycja tematu wystąpienia</w:t>
            </w:r>
            <w:r w:rsidR="00733096" w:rsidRPr="003E0491">
              <w:rPr>
                <w:color w:val="FFFFFF" w:themeColor="background1"/>
              </w:rPr>
              <w:t>:</w:t>
            </w:r>
          </w:p>
        </w:tc>
      </w:tr>
      <w:tr w:rsidR="00354C15" w:rsidRPr="00846B76" w14:paraId="6B4F26FC" w14:textId="77777777" w:rsidTr="00354C15">
        <w:trPr>
          <w:trHeight w:val="1425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0666F4" w14:textId="77777777" w:rsidR="00354C15" w:rsidRPr="00846B76" w:rsidRDefault="00354C15" w:rsidP="00354C15">
            <w:pPr>
              <w:pStyle w:val="Wcicienormalne"/>
              <w:ind w:left="0"/>
            </w:pPr>
          </w:p>
          <w:p w14:paraId="78A84AEC" w14:textId="77777777" w:rsidR="00354C15" w:rsidRPr="00846B76" w:rsidRDefault="00354C15" w:rsidP="00311D4F"/>
        </w:tc>
      </w:tr>
      <w:tr w:rsidR="00354C15" w:rsidRPr="00846B76" w14:paraId="0BBFF28A" w14:textId="77777777" w:rsidTr="00354C15"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0F3955" w:themeFill="accent2"/>
            <w:vAlign w:val="bottom"/>
          </w:tcPr>
          <w:p w14:paraId="56977713" w14:textId="77777777" w:rsidR="00354C15" w:rsidRPr="003E0491" w:rsidRDefault="00354C15" w:rsidP="00DA11A2">
            <w:pPr>
              <w:pStyle w:val="Nagwek1"/>
              <w:outlineLvl w:val="0"/>
              <w:rPr>
                <w:color w:val="FFFFFF" w:themeColor="background1"/>
              </w:rPr>
            </w:pPr>
            <w:r w:rsidRPr="003E0491">
              <w:rPr>
                <w:color w:val="FFFFFF" w:themeColor="background1"/>
              </w:rPr>
              <w:t>Wstępny konspekt wystąpienia</w:t>
            </w:r>
            <w:r w:rsidR="003E0491">
              <w:rPr>
                <w:color w:val="FFFFFF" w:themeColor="background1"/>
              </w:rPr>
              <w:t>:</w:t>
            </w:r>
          </w:p>
        </w:tc>
      </w:tr>
      <w:tr w:rsidR="00354C15" w:rsidRPr="00846B76" w14:paraId="1F574FEB" w14:textId="77777777" w:rsidTr="00354C15">
        <w:trPr>
          <w:trHeight w:val="1435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C85B6B" w14:textId="77777777" w:rsidR="00354C15" w:rsidRDefault="00354C15" w:rsidP="00354C15">
            <w:pPr>
              <w:pStyle w:val="Wcicienormalne"/>
              <w:ind w:left="0"/>
            </w:pPr>
          </w:p>
          <w:p w14:paraId="6A67F60E" w14:textId="77777777" w:rsidR="00354C15" w:rsidRDefault="00354C15" w:rsidP="00354C15">
            <w:pPr>
              <w:pStyle w:val="Wcicienormalne"/>
              <w:ind w:left="0"/>
            </w:pPr>
          </w:p>
          <w:p w14:paraId="31575D4A" w14:textId="77777777" w:rsidR="00354C15" w:rsidRPr="00846B76" w:rsidRDefault="00354C15" w:rsidP="00354C15">
            <w:pPr>
              <w:pStyle w:val="Wcicienormalne"/>
              <w:ind w:left="0"/>
            </w:pPr>
          </w:p>
          <w:p w14:paraId="7FA2B06D" w14:textId="77777777" w:rsidR="00354C15" w:rsidRPr="00846B76" w:rsidRDefault="00354C15" w:rsidP="00DA11A2"/>
        </w:tc>
      </w:tr>
      <w:tr w:rsidR="00354C15" w:rsidRPr="00846B76" w14:paraId="1BFD4AD0" w14:textId="77777777" w:rsidTr="00354C15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F3955" w:themeFill="accent2"/>
            <w:vAlign w:val="bottom"/>
          </w:tcPr>
          <w:p w14:paraId="73A1A9D5" w14:textId="77777777" w:rsidR="00354C15" w:rsidRPr="00846B76" w:rsidRDefault="00354C15" w:rsidP="00DA11A2">
            <w:pPr>
              <w:pStyle w:val="Nagwek1"/>
              <w:outlineLvl w:val="0"/>
            </w:pPr>
            <w:r w:rsidRPr="003E0491">
              <w:rPr>
                <w:color w:val="FFFFFF" w:themeColor="background1"/>
              </w:rPr>
              <w:t>Zarys bibliografii</w:t>
            </w:r>
            <w:r w:rsidR="003E0491">
              <w:rPr>
                <w:color w:val="FFFFFF" w:themeColor="background1"/>
              </w:rPr>
              <w:t>:</w:t>
            </w:r>
          </w:p>
        </w:tc>
      </w:tr>
      <w:tr w:rsidR="00354C15" w:rsidRPr="00846B76" w14:paraId="42E6E456" w14:textId="77777777" w:rsidTr="00354C15">
        <w:trPr>
          <w:trHeight w:val="1435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2BDFE8" w14:textId="77777777" w:rsidR="00354C15" w:rsidRDefault="00354C15" w:rsidP="00354C15">
            <w:pPr>
              <w:pStyle w:val="Akapitzlist"/>
              <w:numPr>
                <w:ilvl w:val="0"/>
                <w:numId w:val="25"/>
              </w:numPr>
            </w:pPr>
            <w:r>
              <w:t>….</w:t>
            </w:r>
          </w:p>
          <w:p w14:paraId="3139B906" w14:textId="77777777" w:rsidR="00354C15" w:rsidRDefault="00354C15" w:rsidP="00354C15">
            <w:pPr>
              <w:pStyle w:val="Akapitzlist"/>
              <w:numPr>
                <w:ilvl w:val="0"/>
                <w:numId w:val="25"/>
              </w:numPr>
            </w:pPr>
            <w:r>
              <w:t>…</w:t>
            </w:r>
          </w:p>
          <w:p w14:paraId="0E7BEAAF" w14:textId="77777777" w:rsidR="00354C15" w:rsidRPr="00846B76" w:rsidRDefault="00354C15" w:rsidP="00354C15">
            <w:pPr>
              <w:pStyle w:val="Akapitzlist"/>
              <w:numPr>
                <w:ilvl w:val="0"/>
                <w:numId w:val="25"/>
              </w:numPr>
            </w:pPr>
            <w:r>
              <w:t>…….</w:t>
            </w:r>
          </w:p>
        </w:tc>
      </w:tr>
      <w:tr w:rsidR="00B52D4F" w:rsidRPr="00846B76" w14:paraId="05B3755E" w14:textId="77777777" w:rsidTr="00AF398A"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0F3955" w:themeFill="accent2"/>
            <w:vAlign w:val="bottom"/>
          </w:tcPr>
          <w:p w14:paraId="0B02CE5D" w14:textId="2D158BB5" w:rsidR="00B52D4F" w:rsidRPr="003E0491" w:rsidRDefault="00E301E2" w:rsidP="00AF398A">
            <w:pPr>
              <w:pStyle w:val="Nagwek1"/>
              <w:outlineLvl w:val="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Uzasadnienie zgłoszenia udziału w </w:t>
            </w:r>
            <w:proofErr w:type="spellStart"/>
            <w:r>
              <w:rPr>
                <w:color w:val="FFFFFF" w:themeColor="background1"/>
              </w:rPr>
              <w:t>TEDx</w:t>
            </w:r>
            <w:proofErr w:type="spellEnd"/>
            <w:r>
              <w:rPr>
                <w:color w:val="FFFFFF" w:themeColor="background1"/>
              </w:rPr>
              <w:t>:</w:t>
            </w:r>
          </w:p>
        </w:tc>
      </w:tr>
      <w:tr w:rsidR="00B52D4F" w:rsidRPr="00846B76" w14:paraId="2B54D4E6" w14:textId="77777777" w:rsidTr="00AF398A">
        <w:trPr>
          <w:trHeight w:val="1435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AA57BC" w14:textId="77777777" w:rsidR="00B52D4F" w:rsidRDefault="00B52D4F" w:rsidP="00AF398A">
            <w:pPr>
              <w:pStyle w:val="Wcicienormalne"/>
              <w:ind w:left="0"/>
            </w:pPr>
          </w:p>
          <w:p w14:paraId="31F4B72A" w14:textId="77777777" w:rsidR="00B52D4F" w:rsidRDefault="00B52D4F" w:rsidP="00AF398A">
            <w:pPr>
              <w:pStyle w:val="Wcicienormalne"/>
              <w:ind w:left="0"/>
            </w:pPr>
          </w:p>
          <w:p w14:paraId="1423A75E" w14:textId="77777777" w:rsidR="00B52D4F" w:rsidRPr="00846B76" w:rsidRDefault="00B52D4F" w:rsidP="00AF398A">
            <w:pPr>
              <w:pStyle w:val="Wcicienormalne"/>
              <w:ind w:left="0"/>
            </w:pPr>
          </w:p>
          <w:p w14:paraId="36D88436" w14:textId="77777777" w:rsidR="00B52D4F" w:rsidRPr="00846B76" w:rsidRDefault="00B52D4F" w:rsidP="00AF398A"/>
        </w:tc>
      </w:tr>
      <w:tr w:rsidR="00354C15" w:rsidRPr="00846B76" w14:paraId="1553658C" w14:textId="77777777" w:rsidTr="00354C15">
        <w:tc>
          <w:tcPr>
            <w:tcW w:w="1963" w:type="pct"/>
            <w:tcBorders>
              <w:top w:val="single" w:sz="4" w:space="0" w:color="auto"/>
            </w:tcBorders>
            <w:vAlign w:val="bottom"/>
          </w:tcPr>
          <w:p w14:paraId="2ED289E4" w14:textId="0CC2C193" w:rsidR="00354C15" w:rsidRDefault="00354C15" w:rsidP="00DA11A2"/>
          <w:p w14:paraId="2688E36B" w14:textId="77777777" w:rsidR="00B52D4F" w:rsidRDefault="00B52D4F" w:rsidP="00DA11A2"/>
          <w:p w14:paraId="5E00B0B7" w14:textId="77777777" w:rsidR="00354C15" w:rsidRPr="00846B76" w:rsidRDefault="00354C15" w:rsidP="00DA11A2">
            <w:r>
              <w:t>Podpis osoby zgłaszającej się</w:t>
            </w:r>
          </w:p>
        </w:tc>
        <w:tc>
          <w:tcPr>
            <w:tcW w:w="303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B8841DB" w14:textId="77777777" w:rsidR="00354C15" w:rsidRPr="00846B76" w:rsidRDefault="00354C15" w:rsidP="00DA11A2"/>
        </w:tc>
      </w:tr>
      <w:tr w:rsidR="00D9665B" w:rsidRPr="00846B76" w14:paraId="6D9AB682" w14:textId="77777777" w:rsidTr="00354C15">
        <w:tc>
          <w:tcPr>
            <w:tcW w:w="1963" w:type="pct"/>
            <w:vAlign w:val="bottom"/>
          </w:tcPr>
          <w:p w14:paraId="3B6B706B" w14:textId="77777777" w:rsidR="00354C15" w:rsidRDefault="00354C15" w:rsidP="00DA11A2"/>
          <w:p w14:paraId="23C49A6E" w14:textId="77777777" w:rsidR="00D9665B" w:rsidRPr="00846B76" w:rsidRDefault="00D9665B" w:rsidP="00DA11A2">
            <w:r>
              <w:t>Podpis promotora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48653478" w14:textId="77777777" w:rsidR="00D9665B" w:rsidRPr="00846B76" w:rsidRDefault="00D9665B" w:rsidP="00DA11A2"/>
        </w:tc>
      </w:tr>
    </w:tbl>
    <w:p w14:paraId="63588E0A" w14:textId="77777777" w:rsidR="000172E5" w:rsidRPr="0006568A" w:rsidRDefault="000172E5" w:rsidP="00637200"/>
    <w:sectPr w:rsidR="000172E5" w:rsidRPr="0006568A" w:rsidSect="0086797B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AC59DA" w14:textId="77777777" w:rsidR="00E341FC" w:rsidRDefault="00E341FC" w:rsidP="000172E5">
      <w:pPr>
        <w:spacing w:after="0" w:line="240" w:lineRule="auto"/>
      </w:pPr>
      <w:r>
        <w:separator/>
      </w:r>
    </w:p>
  </w:endnote>
  <w:endnote w:type="continuationSeparator" w:id="0">
    <w:p w14:paraId="5276BE4F" w14:textId="77777777" w:rsidR="00E341FC" w:rsidRDefault="00E341FC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DE7E756-E522-462B-8552-E76D0F73DE2D}"/>
    <w:embedBold r:id="rId2" w:fontKey="{71FBF736-A44B-4B06-B0E9-CD19898750F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C1D55D94-A6F7-4BEC-B15C-06D4D8443A6A}"/>
    <w:embedBold r:id="rId4" w:fontKey="{0590F2DC-2DEC-420E-B723-548B00CB083C}"/>
    <w:embedItalic r:id="rId5" w:fontKey="{C523547E-0F85-40F9-A825-1CE51F1446CF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0F8D579F-E9DD-48B0-BD4C-D1BB6D31685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2877C94D-ABAF-4EB2-874D-534AAC5529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584A88A1" w14:textId="77777777" w:rsidTr="00637200">
      <w:tc>
        <w:tcPr>
          <w:tcW w:w="4675" w:type="dxa"/>
          <w:vAlign w:val="center"/>
        </w:tcPr>
        <w:p w14:paraId="7874D042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4666C03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3E6864A7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318064" w14:textId="77777777" w:rsidR="00E341FC" w:rsidRDefault="00E341FC" w:rsidP="000172E5">
      <w:pPr>
        <w:spacing w:after="0" w:line="240" w:lineRule="auto"/>
      </w:pPr>
      <w:r>
        <w:separator/>
      </w:r>
    </w:p>
  </w:footnote>
  <w:footnote w:type="continuationSeparator" w:id="0">
    <w:p w14:paraId="654C6F97" w14:textId="77777777" w:rsidR="00E341FC" w:rsidRDefault="00E341FC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294"/>
      <w:gridCol w:w="7732"/>
    </w:tblGrid>
    <w:tr w:rsidR="00B337A2" w:rsidRPr="00E301E2" w14:paraId="25EFEB66" w14:textId="77777777" w:rsidTr="00384B05">
      <w:trPr>
        <w:trHeight w:val="990"/>
      </w:trPr>
      <w:tc>
        <w:tcPr>
          <w:tcW w:w="1350" w:type="dxa"/>
          <w:vAlign w:val="center"/>
        </w:tcPr>
        <w:p w14:paraId="4192ECCB" w14:textId="77777777" w:rsidR="00B337A2" w:rsidRPr="00637200" w:rsidRDefault="00B337A2" w:rsidP="00637200">
          <w:pPr>
            <w:pStyle w:val="Nagwek"/>
          </w:pPr>
        </w:p>
      </w:tc>
      <w:tc>
        <w:tcPr>
          <w:tcW w:w="8000" w:type="dxa"/>
          <w:vAlign w:val="center"/>
        </w:tcPr>
        <w:p w14:paraId="3C930063" w14:textId="0E028C0B" w:rsidR="00B337A2" w:rsidRDefault="0075209D" w:rsidP="00637200">
          <w:pPr>
            <w:pStyle w:val="Nagwek"/>
            <w:rPr>
              <w:color w:val="155078" w:themeColor="accent1"/>
              <w:lang w:val="en-GB"/>
            </w:rPr>
          </w:pPr>
          <w:r w:rsidRPr="0075209D">
            <w:rPr>
              <w:color w:val="155078" w:themeColor="accent1"/>
              <w:lang w:val="en-GB"/>
            </w:rPr>
            <w:t>TEDx University of Warsaw 202</w:t>
          </w:r>
          <w:r w:rsidR="009A67ED">
            <w:rPr>
              <w:color w:val="155078" w:themeColor="accent1"/>
              <w:lang w:val="en-GB"/>
            </w:rPr>
            <w:t>4</w:t>
          </w:r>
        </w:p>
        <w:p w14:paraId="6E82AB3B" w14:textId="77777777" w:rsidR="00733096" w:rsidRPr="0075209D" w:rsidRDefault="00733096" w:rsidP="00733096">
          <w:pPr>
            <w:pStyle w:val="Nagwek"/>
            <w:jc w:val="center"/>
            <w:rPr>
              <w:lang w:val="en-GB"/>
            </w:rPr>
          </w:pPr>
          <w:proofErr w:type="spellStart"/>
          <w:r w:rsidRPr="00733096">
            <w:rPr>
              <w:color w:val="155078" w:themeColor="accent1"/>
              <w:sz w:val="40"/>
              <w:lang w:val="en-GB"/>
            </w:rPr>
            <w:t>Formularz</w:t>
          </w:r>
          <w:proofErr w:type="spellEnd"/>
          <w:r w:rsidRPr="00733096">
            <w:rPr>
              <w:color w:val="155078" w:themeColor="accent1"/>
              <w:sz w:val="40"/>
              <w:lang w:val="en-GB"/>
            </w:rPr>
            <w:t xml:space="preserve"> </w:t>
          </w:r>
          <w:proofErr w:type="spellStart"/>
          <w:r w:rsidRPr="00733096">
            <w:rPr>
              <w:color w:val="155078" w:themeColor="accent1"/>
              <w:sz w:val="40"/>
              <w:lang w:val="en-GB"/>
            </w:rPr>
            <w:t>zgłoszeniowy</w:t>
          </w:r>
          <w:proofErr w:type="spellEnd"/>
        </w:p>
      </w:tc>
    </w:tr>
  </w:tbl>
  <w:p w14:paraId="0026705D" w14:textId="77777777" w:rsidR="000172E5" w:rsidRPr="0075209D" w:rsidRDefault="000172E5" w:rsidP="00311D4F">
    <w:pPr>
      <w:pStyle w:val="Bezodstpw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BEB3D36"/>
    <w:multiLevelType w:val="hybridMultilevel"/>
    <w:tmpl w:val="A71A39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38C06FC"/>
    <w:multiLevelType w:val="hybridMultilevel"/>
    <w:tmpl w:val="177C64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E0397F"/>
    <w:multiLevelType w:val="hybridMultilevel"/>
    <w:tmpl w:val="D0ECAC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3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3"/>
  </w:num>
  <w:num w:numId="2">
    <w:abstractNumId w:val="8"/>
  </w:num>
  <w:num w:numId="3">
    <w:abstractNumId w:val="18"/>
  </w:num>
  <w:num w:numId="4">
    <w:abstractNumId w:val="14"/>
  </w:num>
  <w:num w:numId="5">
    <w:abstractNumId w:val="15"/>
  </w:num>
  <w:num w:numId="6">
    <w:abstractNumId w:val="22"/>
  </w:num>
  <w:num w:numId="7">
    <w:abstractNumId w:val="7"/>
  </w:num>
  <w:num w:numId="8">
    <w:abstractNumId w:val="12"/>
  </w:num>
  <w:num w:numId="9">
    <w:abstractNumId w:val="20"/>
  </w:num>
  <w:num w:numId="10">
    <w:abstractNumId w:val="2"/>
  </w:num>
  <w:num w:numId="11">
    <w:abstractNumId w:val="6"/>
  </w:num>
  <w:num w:numId="12">
    <w:abstractNumId w:val="0"/>
  </w:num>
  <w:num w:numId="13">
    <w:abstractNumId w:val="3"/>
  </w:num>
  <w:num w:numId="14">
    <w:abstractNumId w:val="10"/>
  </w:num>
  <w:num w:numId="15">
    <w:abstractNumId w:val="9"/>
  </w:num>
  <w:num w:numId="16">
    <w:abstractNumId w:val="19"/>
  </w:num>
  <w:num w:numId="17">
    <w:abstractNumId w:val="4"/>
  </w:num>
  <w:num w:numId="18">
    <w:abstractNumId w:val="24"/>
  </w:num>
  <w:num w:numId="19">
    <w:abstractNumId w:val="21"/>
  </w:num>
  <w:num w:numId="20">
    <w:abstractNumId w:val="16"/>
  </w:num>
  <w:num w:numId="21">
    <w:abstractNumId w:val="23"/>
  </w:num>
  <w:num w:numId="22">
    <w:abstractNumId w:val="5"/>
  </w:num>
  <w:num w:numId="23">
    <w:abstractNumId w:val="1"/>
  </w:num>
  <w:num w:numId="24">
    <w:abstractNumId w:val="11"/>
  </w:num>
  <w:num w:numId="25">
    <w:abstractNumId w:val="1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209D"/>
    <w:rsid w:val="000172E5"/>
    <w:rsid w:val="00046FB2"/>
    <w:rsid w:val="00052382"/>
    <w:rsid w:val="0006568A"/>
    <w:rsid w:val="00076F0F"/>
    <w:rsid w:val="00084253"/>
    <w:rsid w:val="000D1F49"/>
    <w:rsid w:val="001052A9"/>
    <w:rsid w:val="001727CA"/>
    <w:rsid w:val="001800AB"/>
    <w:rsid w:val="001F4069"/>
    <w:rsid w:val="002C56E6"/>
    <w:rsid w:val="00311D4F"/>
    <w:rsid w:val="0034390E"/>
    <w:rsid w:val="00344849"/>
    <w:rsid w:val="00354C15"/>
    <w:rsid w:val="00361E11"/>
    <w:rsid w:val="003769BA"/>
    <w:rsid w:val="003E0491"/>
    <w:rsid w:val="003F0847"/>
    <w:rsid w:val="0040090B"/>
    <w:rsid w:val="0046302A"/>
    <w:rsid w:val="00487D2D"/>
    <w:rsid w:val="004D5D62"/>
    <w:rsid w:val="00502E9C"/>
    <w:rsid w:val="005112D0"/>
    <w:rsid w:val="00561D42"/>
    <w:rsid w:val="00577E06"/>
    <w:rsid w:val="00583334"/>
    <w:rsid w:val="005A3BF7"/>
    <w:rsid w:val="005D42DA"/>
    <w:rsid w:val="005F2035"/>
    <w:rsid w:val="005F7990"/>
    <w:rsid w:val="006145D8"/>
    <w:rsid w:val="00637200"/>
    <w:rsid w:val="0063739C"/>
    <w:rsid w:val="007147D7"/>
    <w:rsid w:val="00733096"/>
    <w:rsid w:val="0075209D"/>
    <w:rsid w:val="00770F25"/>
    <w:rsid w:val="007A35A8"/>
    <w:rsid w:val="007B0A85"/>
    <w:rsid w:val="007C6A52"/>
    <w:rsid w:val="0082043E"/>
    <w:rsid w:val="00846B76"/>
    <w:rsid w:val="0086797B"/>
    <w:rsid w:val="008E203A"/>
    <w:rsid w:val="0091229C"/>
    <w:rsid w:val="00940E73"/>
    <w:rsid w:val="009512C6"/>
    <w:rsid w:val="0098597D"/>
    <w:rsid w:val="009A67ED"/>
    <w:rsid w:val="009F619A"/>
    <w:rsid w:val="009F6DDE"/>
    <w:rsid w:val="00A370A8"/>
    <w:rsid w:val="00B337A2"/>
    <w:rsid w:val="00B52D4F"/>
    <w:rsid w:val="00BD4753"/>
    <w:rsid w:val="00BD5CB1"/>
    <w:rsid w:val="00BE62EE"/>
    <w:rsid w:val="00C003BA"/>
    <w:rsid w:val="00C34496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9665B"/>
    <w:rsid w:val="00DB3FAD"/>
    <w:rsid w:val="00DC71EC"/>
    <w:rsid w:val="00E301E2"/>
    <w:rsid w:val="00E341FC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1675B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styleId="Hasztag">
    <w:name w:val="Hashtag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semiHidden/>
    <w:qFormat/>
    <w:rsid w:val="00354C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golinska\AppData\Roaming\Microsoft\Templates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80A02CEB9F74D2C83806B269804762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6545E37-18E8-40AD-B732-E413A623925F}"/>
      </w:docPartPr>
      <w:docPartBody>
        <w:p w:rsidR="00EB07C4" w:rsidRDefault="00DE45C3">
          <w:pPr>
            <w:pStyle w:val="180A02CEB9F74D2C83806B269804762F"/>
          </w:pPr>
          <w:r w:rsidRPr="00637200">
            <w:rPr>
              <w:lang w:bidi="pl-PL"/>
            </w:rPr>
            <w:t>Imię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7B84"/>
    <w:rsid w:val="006F4705"/>
    <w:rsid w:val="00805D75"/>
    <w:rsid w:val="00947B84"/>
    <w:rsid w:val="00DE45C3"/>
    <w:rsid w:val="00EB07C4"/>
    <w:rsid w:val="00FC7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180A02CEB9F74D2C83806B269804762F">
    <w:name w:val="180A02CEB9F74D2C83806B269804762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A8747D42-0C00-4262-A44B-9D041251CE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członkowski.dotx</Template>
  <TotalTime>0</TotalTime>
  <Pages>2</Pages>
  <Words>39</Words>
  <Characters>235</Characters>
  <Application>Microsoft Office Word</Application>
  <DocSecurity>0</DocSecurity>
  <Lines>1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2023-03-30T09:10:00Z</dcterms:created>
  <dcterms:modified xsi:type="dcterms:W3CDTF">2024-01-12T12:26:00Z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